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DF69C" w14:textId="77777777" w:rsidR="007D57DA" w:rsidRDefault="00063B3D" w:rsidP="007D57DA">
      <w:pPr>
        <w:rPr>
          <w:sz w:val="24"/>
        </w:rPr>
      </w:pPr>
      <w:r w:rsidRPr="00063B3D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BA79BFE" wp14:editId="18185537">
                <wp:simplePos x="0" y="0"/>
                <wp:positionH relativeFrom="column">
                  <wp:posOffset>3179445</wp:posOffset>
                </wp:positionH>
                <wp:positionV relativeFrom="page">
                  <wp:posOffset>1666875</wp:posOffset>
                </wp:positionV>
                <wp:extent cx="2646000" cy="1155600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00" cy="11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03EE4" w14:textId="0C9AD67C" w:rsidR="00B42688" w:rsidRPr="004B4A56" w:rsidRDefault="00B42688" w:rsidP="00D53AA3">
                            <w:pPr>
                              <w:jc w:val="right"/>
                              <w:rPr>
                                <w:rFonts w:ascii="Futura Book" w:hAnsi="Futura Book"/>
                                <w:b/>
                                <w:bCs/>
                              </w:rPr>
                            </w:pPr>
                            <w:r w:rsidRPr="004B4A56">
                              <w:rPr>
                                <w:rFonts w:ascii="Futura Book" w:hAnsi="Futura Book"/>
                                <w:b/>
                                <w:bCs/>
                              </w:rPr>
                              <w:t xml:space="preserve">Individuelle Förderung durch </w:t>
                            </w:r>
                            <w:r w:rsidR="004B4A56">
                              <w:rPr>
                                <w:rFonts w:ascii="Futura Book" w:hAnsi="Futura Book"/>
                                <w:b/>
                                <w:bCs/>
                              </w:rPr>
                              <w:br/>
                            </w:r>
                            <w:r w:rsidRPr="004B4A56">
                              <w:rPr>
                                <w:rFonts w:ascii="Futura Book" w:hAnsi="Futura Book"/>
                                <w:b/>
                                <w:bCs/>
                              </w:rPr>
                              <w:t>personalisierte Entwicklungspläne</w:t>
                            </w:r>
                            <w:r w:rsidRPr="004B4A56">
                              <w:rPr>
                                <w:rFonts w:ascii="Futura Book" w:hAnsi="Futura Book"/>
                              </w:rPr>
                              <w:br/>
                              <w:t>Teilprojekt 19 des</w:t>
                            </w:r>
                            <w:r w:rsidRPr="004B4A56">
                              <w:rPr>
                                <w:rFonts w:ascii="Futura Book" w:hAnsi="Futura Book"/>
                              </w:rPr>
                              <w:br/>
                              <w:t>B</w:t>
                            </w:r>
                            <w:r w:rsidR="00D53AA3">
                              <w:rPr>
                                <w:rFonts w:ascii="Futura Book" w:hAnsi="Futura Book"/>
                              </w:rPr>
                              <w:t>M</w:t>
                            </w:r>
                            <w:r w:rsidRPr="004B4A56">
                              <w:rPr>
                                <w:rFonts w:ascii="Futura Book" w:hAnsi="Futura Book"/>
                              </w:rPr>
                              <w:t>BF geförderten Projektes</w:t>
                            </w:r>
                            <w:r w:rsidRPr="004B4A56">
                              <w:rPr>
                                <w:rFonts w:ascii="Futura Book" w:hAnsi="Futura Book"/>
                              </w:rPr>
                              <w:br/>
                            </w:r>
                            <w:r w:rsidRPr="004B4A56">
                              <w:rPr>
                                <w:rFonts w:ascii="Futura Book" w:hAnsi="Futura Book"/>
                                <w:b/>
                                <w:bCs/>
                              </w:rPr>
                              <w:t>Leistung macht Schule</w:t>
                            </w:r>
                          </w:p>
                          <w:p w14:paraId="0E4C9718" w14:textId="77777777" w:rsidR="00063B3D" w:rsidRDefault="00063B3D" w:rsidP="00063B3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79BF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250.35pt;margin-top:131.25pt;width:208.35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" fillcolor="white [3201]" stroked="f" strokeweight=".5pt">
                <v:textbox>
                  <w:txbxContent>
                    <w:p w14:paraId="6D003EE4" w14:textId="0C9AD67C" w:rsidR="00B42688" w:rsidRPr="004B4A56" w:rsidRDefault="00B42688" w:rsidP="00D53AA3">
                      <w:pPr>
                        <w:jc w:val="right"/>
                        <w:rPr>
                          <w:rFonts w:ascii="Futura Book" w:hAnsi="Futura Book"/>
                          <w:b/>
                          <w:bCs/>
                        </w:rPr>
                      </w:pPr>
                      <w:r w:rsidRPr="004B4A56">
                        <w:rPr>
                          <w:rFonts w:ascii="Futura Book" w:hAnsi="Futura Book"/>
                          <w:b/>
                          <w:bCs/>
                        </w:rPr>
                        <w:t xml:space="preserve">Individuelle Förderung durch </w:t>
                      </w:r>
                      <w:r w:rsidR="004B4A56">
                        <w:rPr>
                          <w:rFonts w:ascii="Futura Book" w:hAnsi="Futura Book"/>
                          <w:b/>
                          <w:bCs/>
                        </w:rPr>
                        <w:br/>
                      </w:r>
                      <w:r w:rsidRPr="004B4A56">
                        <w:rPr>
                          <w:rFonts w:ascii="Futura Book" w:hAnsi="Futura Book"/>
                          <w:b/>
                          <w:bCs/>
                        </w:rPr>
                        <w:t>personalisierte Entwicklungspläne</w:t>
                      </w:r>
                      <w:r w:rsidRPr="004B4A56">
                        <w:rPr>
                          <w:rFonts w:ascii="Futura Book" w:hAnsi="Futura Book"/>
                        </w:rPr>
                        <w:br/>
                        <w:t>Teilprojekt 19 des</w:t>
                      </w:r>
                      <w:r w:rsidRPr="004B4A56">
                        <w:rPr>
                          <w:rFonts w:ascii="Futura Book" w:hAnsi="Futura Book"/>
                        </w:rPr>
                        <w:br/>
                        <w:t>B</w:t>
                      </w:r>
                      <w:r w:rsidR="00D53AA3">
                        <w:rPr>
                          <w:rFonts w:ascii="Futura Book" w:hAnsi="Futura Book"/>
                        </w:rPr>
                        <w:t>M</w:t>
                      </w:r>
                      <w:r w:rsidRPr="004B4A56">
                        <w:rPr>
                          <w:rFonts w:ascii="Futura Book" w:hAnsi="Futura Book"/>
                        </w:rPr>
                        <w:t>BF geförderten Projektes</w:t>
                      </w:r>
                      <w:r w:rsidRPr="004B4A56">
                        <w:rPr>
                          <w:rFonts w:ascii="Futura Book" w:hAnsi="Futura Book"/>
                        </w:rPr>
                        <w:br/>
                      </w:r>
                      <w:r w:rsidRPr="004B4A56">
                        <w:rPr>
                          <w:rFonts w:ascii="Futura Book" w:hAnsi="Futura Book"/>
                          <w:b/>
                          <w:bCs/>
                        </w:rPr>
                        <w:t>Leistung macht Schule</w:t>
                      </w:r>
                    </w:p>
                    <w:p w14:paraId="0E4C9718" w14:textId="77777777" w:rsidR="00063B3D" w:rsidRDefault="00063B3D" w:rsidP="00063B3D">
                      <w:pPr>
                        <w:jc w:val="right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63B3D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7889E5C9" wp14:editId="7DB701F5">
                <wp:simplePos x="0" y="0"/>
                <wp:positionH relativeFrom="column">
                  <wp:posOffset>-81280</wp:posOffset>
                </wp:positionH>
                <wp:positionV relativeFrom="page">
                  <wp:posOffset>1637665</wp:posOffset>
                </wp:positionV>
                <wp:extent cx="2944495" cy="447675"/>
                <wp:effectExtent l="0" t="0" r="0" b="9525"/>
                <wp:wrapNone/>
                <wp:docPr id="63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92E1B" w14:textId="521CC965" w:rsidR="00C52812" w:rsidRPr="004B4A56" w:rsidRDefault="003C4C84" w:rsidP="00C52812">
                            <w:pPr>
                              <w:pStyle w:val="defaulttext"/>
                              <w:spacing w:line="240" w:lineRule="auto"/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>Universität Leipzig</w:t>
                            </w:r>
                            <w:r w:rsidR="00C52812"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· </w:t>
                            </w:r>
                            <w:r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Lehrstuhl </w:t>
                            </w:r>
                            <w:r w:rsidR="006D7F53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für </w:t>
                            </w:r>
                            <w:r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>Allgemeine Pädagogik</w:t>
                            </w:r>
                            <w:r w:rsidR="00C52812"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53B21"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53B21"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br/>
                              <w:t>Dittrichring 5-7</w:t>
                            </w:r>
                            <w:r w:rsidR="00C52812"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 xml:space="preserve">· </w:t>
                            </w:r>
                            <w:r w:rsidRPr="004B4A56"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  <w:t>04109 Leipzig</w:t>
                            </w:r>
                          </w:p>
                          <w:p w14:paraId="54AA9B6C" w14:textId="77777777" w:rsidR="00063B3D" w:rsidRPr="004B4A56" w:rsidRDefault="00063B3D" w:rsidP="00063B3D">
                            <w:pPr>
                              <w:pStyle w:val="defaulttext"/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E5C9" id="Text Box 179" o:spid="_x0000_s1027" type="#_x0000_t202" style="position:absolute;margin-left:-6.4pt;margin-top:128.95pt;width:231.8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" o:allowoverlap="f" filled="f" stroked="f">
                <v:textbox>
                  <w:txbxContent>
                    <w:p w14:paraId="48392E1B" w14:textId="521CC965" w:rsidR="00C52812" w:rsidRPr="004B4A56" w:rsidRDefault="003C4C84" w:rsidP="00C52812">
                      <w:pPr>
                        <w:pStyle w:val="defaulttext"/>
                        <w:spacing w:line="240" w:lineRule="auto"/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</w:pPr>
                      <w:r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>Universität Leipzig</w:t>
                      </w:r>
                      <w:r w:rsidR="00C52812"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· </w:t>
                      </w:r>
                      <w:r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Lehrstuhl </w:t>
                      </w:r>
                      <w:r w:rsidR="006D7F53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für </w:t>
                      </w:r>
                      <w:r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>Allgemeine Pädagogik</w:t>
                      </w:r>
                      <w:r w:rsidR="00C52812"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53B21"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53B21"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br/>
                        <w:t>Dittrichring 5-7</w:t>
                      </w:r>
                      <w:r w:rsidR="00C52812"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 xml:space="preserve">· </w:t>
                      </w:r>
                      <w:r w:rsidRPr="004B4A56"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  <w:t>04109 Leipzig</w:t>
                      </w:r>
                    </w:p>
                    <w:p w14:paraId="54AA9B6C" w14:textId="77777777" w:rsidR="00063B3D" w:rsidRPr="004B4A56" w:rsidRDefault="00063B3D" w:rsidP="00063B3D">
                      <w:pPr>
                        <w:pStyle w:val="defaulttext"/>
                        <w:rPr>
                          <w:rFonts w:ascii="Futura Book" w:hAnsi="Futura Book" w:cs="Arial"/>
                          <w:color w:val="404040" w:themeColor="text1" w:themeTint="BF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63B3D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2BACE388" wp14:editId="27FD39B1">
                <wp:simplePos x="0" y="0"/>
                <wp:positionH relativeFrom="column">
                  <wp:posOffset>-66040</wp:posOffset>
                </wp:positionH>
                <wp:positionV relativeFrom="page">
                  <wp:posOffset>2243455</wp:posOffset>
                </wp:positionV>
                <wp:extent cx="2944495" cy="800100"/>
                <wp:effectExtent l="0" t="0" r="0" b="0"/>
                <wp:wrapNone/>
                <wp:docPr id="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91289" w14:textId="3800A8D1" w:rsidR="00063B3D" w:rsidRPr="004B4A56" w:rsidRDefault="00063B3D" w:rsidP="00B1144D">
                            <w:pPr>
                              <w:pStyle w:val="defaulttext"/>
                              <w:spacing w:line="240" w:lineRule="atLeast"/>
                              <w:rPr>
                                <w:rFonts w:ascii="Futura Book" w:hAnsi="Futura Book" w:cs="Arial"/>
                                <w:color w:val="404040" w:themeColor="text1" w:themeTint="BF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E388" id="_x0000_s1028" type="#_x0000_t202" style="position:absolute;margin-left:-5.2pt;margin-top:176.65pt;width:231.8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" o:allowoverlap="f" filled="f" stroked="f">
                <v:textbox>
                  <w:txbxContent>
                    <w:p w14:paraId="58B91289" w14:textId="3800A8D1" w:rsidR="00063B3D" w:rsidRPr="004B4A56" w:rsidRDefault="00063B3D" w:rsidP="00B1144D">
                      <w:pPr>
                        <w:pStyle w:val="defaulttext"/>
                        <w:spacing w:line="240" w:lineRule="atLeast"/>
                        <w:rPr>
                          <w:rFonts w:ascii="Futura Book" w:hAnsi="Futura Book" w:cs="Arial"/>
                          <w:color w:val="404040" w:themeColor="text1" w:themeTint="BF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63B3D"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0" wp14:anchorId="2BBF406B" wp14:editId="0416DDBC">
                <wp:simplePos x="0" y="0"/>
                <wp:positionH relativeFrom="column">
                  <wp:posOffset>4343400</wp:posOffset>
                </wp:positionH>
                <wp:positionV relativeFrom="page">
                  <wp:posOffset>2849245</wp:posOffset>
                </wp:positionV>
                <wp:extent cx="1525905" cy="492760"/>
                <wp:effectExtent l="0" t="0" r="0" b="2540"/>
                <wp:wrapNone/>
                <wp:docPr id="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AA51E" w14:textId="77777777" w:rsidR="003C4C84" w:rsidRDefault="003C4C84" w:rsidP="00063B3D">
                            <w:pPr>
                              <w:pStyle w:val="defaulttext"/>
                              <w:spacing w:line="240" w:lineRule="atLeast"/>
                              <w:jc w:val="right"/>
                              <w:rPr>
                                <w:rFonts w:ascii="Futura Book" w:hAnsi="Futura Book" w:cs="Arial"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213D2CF8" w14:textId="2E14F290" w:rsidR="00063B3D" w:rsidRPr="00B7322A" w:rsidRDefault="00063B3D" w:rsidP="00B1144D">
                            <w:pPr>
                              <w:pStyle w:val="defaulttext"/>
                              <w:spacing w:line="240" w:lineRule="atLeast"/>
                              <w:jc w:val="right"/>
                              <w:rPr>
                                <w:rFonts w:ascii="Futura Book" w:hAnsi="Futura Book" w:cstheme="majorBidi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B7322A">
                              <w:rPr>
                                <w:rFonts w:ascii="Futura Book" w:hAnsi="Futura Book" w:cstheme="majorBidi"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  <w:fldChar w:fldCharType="begin"/>
                            </w:r>
                            <w:r w:rsidRPr="00B7322A">
                              <w:rPr>
                                <w:rFonts w:ascii="Futura Book" w:hAnsi="Futura Book" w:cstheme="majorBidi"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  <w:instrText xml:space="preserve"> TIME \@ "dd.MM.yyyy" </w:instrText>
                            </w:r>
                            <w:r w:rsidRPr="00B7322A">
                              <w:rPr>
                                <w:rFonts w:ascii="Futura Book" w:hAnsi="Futura Book" w:cstheme="majorBidi"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  <w:fldChar w:fldCharType="separate"/>
                            </w:r>
                            <w:r w:rsidR="008A4454">
                              <w:rPr>
                                <w:rFonts w:ascii="Futura Book" w:hAnsi="Futura Book" w:cstheme="majorBidi"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  <w:t>17.10.2019</w:t>
                            </w:r>
                            <w:r w:rsidRPr="00B7322A">
                              <w:rPr>
                                <w:rFonts w:ascii="Futura Book" w:hAnsi="Futura Book" w:cstheme="majorBidi"/>
                                <w:color w:val="404040" w:themeColor="text1" w:themeTint="BF"/>
                                <w:sz w:val="18"/>
                                <w:szCs w:val="18"/>
                                <w:lang w:val="de-D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F406B" id="_x0000_s1029" type="#_x0000_t202" style="position:absolute;margin-left:342pt;margin-top:224.35pt;width:120.15pt;height:3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" o:allowoverlap="f" filled="f" stroked="f">
                <v:textbox>
                  <w:txbxContent>
                    <w:p w14:paraId="281AA51E" w14:textId="77777777" w:rsidR="003C4C84" w:rsidRDefault="003C4C84" w:rsidP="00063B3D">
                      <w:pPr>
                        <w:pStyle w:val="defaulttext"/>
                        <w:spacing w:line="240" w:lineRule="atLeast"/>
                        <w:jc w:val="right"/>
                        <w:rPr>
                          <w:rFonts w:ascii="Futura Book" w:hAnsi="Futura Book" w:cs="Arial"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</w:pPr>
                    </w:p>
                    <w:p w14:paraId="213D2CF8" w14:textId="2E14F290" w:rsidR="00063B3D" w:rsidRPr="00B7322A" w:rsidRDefault="00063B3D" w:rsidP="00B1144D">
                      <w:pPr>
                        <w:pStyle w:val="defaulttext"/>
                        <w:spacing w:line="240" w:lineRule="atLeast"/>
                        <w:jc w:val="right"/>
                        <w:rPr>
                          <w:rFonts w:ascii="Futura Book" w:hAnsi="Futura Book" w:cstheme="majorBidi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B7322A">
                        <w:rPr>
                          <w:rFonts w:ascii="Futura Book" w:hAnsi="Futura Book" w:cstheme="majorBidi"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  <w:fldChar w:fldCharType="begin"/>
                      </w:r>
                      <w:r w:rsidRPr="00B7322A">
                        <w:rPr>
                          <w:rFonts w:ascii="Futura Book" w:hAnsi="Futura Book" w:cstheme="majorBidi"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  <w:instrText xml:space="preserve"> TIME \@ "dd.MM.yyyy" </w:instrText>
                      </w:r>
                      <w:r w:rsidRPr="00B7322A">
                        <w:rPr>
                          <w:rFonts w:ascii="Futura Book" w:hAnsi="Futura Book" w:cstheme="majorBidi"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  <w:fldChar w:fldCharType="separate"/>
                      </w:r>
                      <w:r w:rsidR="008A4454">
                        <w:rPr>
                          <w:rFonts w:ascii="Futura Book" w:hAnsi="Futura Book" w:cstheme="majorBidi"/>
                          <w:noProof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  <w:t>17.10.2019</w:t>
                      </w:r>
                      <w:r w:rsidRPr="00B7322A">
                        <w:rPr>
                          <w:rFonts w:ascii="Futura Book" w:hAnsi="Futura Book" w:cstheme="majorBidi"/>
                          <w:color w:val="404040" w:themeColor="text1" w:themeTint="BF"/>
                          <w:sz w:val="18"/>
                          <w:szCs w:val="18"/>
                          <w:lang w:val="de-DE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3A85DA" w14:textId="77777777" w:rsidR="007D57DA" w:rsidRDefault="007D57DA" w:rsidP="007D57DA">
      <w:pPr>
        <w:rPr>
          <w:sz w:val="24"/>
        </w:rPr>
      </w:pPr>
      <w:r>
        <w:rPr>
          <w:sz w:val="24"/>
        </w:rPr>
        <w:br/>
      </w:r>
    </w:p>
    <w:p w14:paraId="272DEB77" w14:textId="77777777" w:rsidR="00CE73ED" w:rsidRDefault="00CE73ED" w:rsidP="007D57DA">
      <w:pPr>
        <w:rPr>
          <w:sz w:val="24"/>
        </w:rPr>
      </w:pPr>
    </w:p>
    <w:p w14:paraId="27AF0408" w14:textId="77777777" w:rsidR="00CE73ED" w:rsidRDefault="00CE73ED" w:rsidP="007D57DA">
      <w:pPr>
        <w:rPr>
          <w:sz w:val="24"/>
        </w:rPr>
      </w:pPr>
    </w:p>
    <w:p w14:paraId="003A6B8B" w14:textId="77777777" w:rsidR="00CE73ED" w:rsidRDefault="00CE73ED" w:rsidP="007D57DA">
      <w:pPr>
        <w:rPr>
          <w:sz w:val="24"/>
        </w:rPr>
      </w:pPr>
    </w:p>
    <w:p w14:paraId="5C3C75A8" w14:textId="77777777" w:rsidR="00CE73ED" w:rsidRDefault="00CE73ED" w:rsidP="007D57DA">
      <w:pPr>
        <w:rPr>
          <w:sz w:val="24"/>
        </w:rPr>
      </w:pPr>
    </w:p>
    <w:p w14:paraId="167A96C9" w14:textId="77777777" w:rsidR="00CE73ED" w:rsidRDefault="00CE73ED" w:rsidP="007D57DA">
      <w:pPr>
        <w:rPr>
          <w:sz w:val="24"/>
        </w:rPr>
      </w:pPr>
    </w:p>
    <w:p w14:paraId="77F75C55" w14:textId="77777777" w:rsidR="00CE73ED" w:rsidRDefault="00CE73ED" w:rsidP="007D57DA">
      <w:pPr>
        <w:rPr>
          <w:sz w:val="24"/>
        </w:rPr>
      </w:pPr>
    </w:p>
    <w:p w14:paraId="679E155F" w14:textId="77777777" w:rsidR="00CE73ED" w:rsidRDefault="00CE73ED" w:rsidP="007D57DA">
      <w:pPr>
        <w:rPr>
          <w:b/>
          <w:szCs w:val="18"/>
        </w:rPr>
      </w:pPr>
    </w:p>
    <w:p w14:paraId="36A6DE50" w14:textId="77777777" w:rsidR="00431404" w:rsidRDefault="00431404" w:rsidP="007D57DA">
      <w:pPr>
        <w:rPr>
          <w:b/>
          <w:szCs w:val="18"/>
        </w:rPr>
      </w:pPr>
    </w:p>
    <w:p w14:paraId="3AAB861E" w14:textId="77777777" w:rsidR="00431404" w:rsidRDefault="00431404" w:rsidP="007D57DA">
      <w:pPr>
        <w:rPr>
          <w:b/>
          <w:szCs w:val="18"/>
        </w:rPr>
      </w:pPr>
    </w:p>
    <w:p w14:paraId="61450BAE" w14:textId="77777777" w:rsidR="00431404" w:rsidRDefault="00431404" w:rsidP="007D57DA">
      <w:pPr>
        <w:rPr>
          <w:b/>
          <w:szCs w:val="18"/>
        </w:rPr>
      </w:pPr>
    </w:p>
    <w:p w14:paraId="2660E4B6" w14:textId="77777777" w:rsidR="00B1144D" w:rsidRPr="00963C49" w:rsidRDefault="00B1144D" w:rsidP="00B1144D">
      <w:pPr>
        <w:rPr>
          <w:rFonts w:ascii="Futura Book" w:eastAsiaTheme="minorHAnsi" w:hAnsi="Futura Book" w:cstheme="minorBidi"/>
          <w:b/>
          <w:bCs/>
          <w:sz w:val="28"/>
          <w:szCs w:val="32"/>
        </w:rPr>
      </w:pPr>
      <w:r w:rsidRPr="00963C49">
        <w:rPr>
          <w:rFonts w:ascii="Futura Book" w:hAnsi="Futura Book"/>
          <w:b/>
          <w:bCs/>
          <w:sz w:val="22"/>
          <w:szCs w:val="28"/>
        </w:rPr>
        <w:t>Informationen zu LemaS-PEP</w:t>
      </w:r>
    </w:p>
    <w:p w14:paraId="6E32D96E" w14:textId="77777777" w:rsidR="00B1144D" w:rsidRDefault="00B1144D" w:rsidP="00B1144D">
      <w:pPr>
        <w:rPr>
          <w:rFonts w:ascii="Futura Book" w:hAnsi="Futura Book"/>
        </w:rPr>
      </w:pPr>
    </w:p>
    <w:p w14:paraId="2FCC3D75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>Sehr geehrte Eltern,</w:t>
      </w:r>
    </w:p>
    <w:p w14:paraId="495E8BF1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</w:p>
    <w:p w14:paraId="5ECB3C17" w14:textId="7A068054" w:rsidR="00B1144D" w:rsidRDefault="00B1144D" w:rsidP="00A61717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>die Schule Ihres Kindes wur</w:t>
      </w:r>
      <w:r w:rsidR="00182A2F">
        <w:rPr>
          <w:rFonts w:ascii="Futura Book" w:hAnsi="Futura Book"/>
          <w:sz w:val="20"/>
          <w:szCs w:val="20"/>
        </w:rPr>
        <w:t>de ausgewählt, in den nächsten 3</w:t>
      </w:r>
      <w:r w:rsidRPr="00240323">
        <w:rPr>
          <w:rFonts w:ascii="Futura Book" w:hAnsi="Futura Book"/>
          <w:sz w:val="20"/>
          <w:szCs w:val="20"/>
        </w:rPr>
        <w:t xml:space="preserve"> Jahren innerhalb der Bund-Länder-In</w:t>
      </w:r>
      <w:r>
        <w:rPr>
          <w:rFonts w:ascii="Futura Book" w:hAnsi="Futura Book"/>
          <w:sz w:val="20"/>
          <w:szCs w:val="20"/>
        </w:rPr>
        <w:t>i</w:t>
      </w:r>
      <w:r w:rsidRPr="00240323">
        <w:rPr>
          <w:rFonts w:ascii="Futura Book" w:hAnsi="Futura Book"/>
          <w:sz w:val="20"/>
          <w:szCs w:val="20"/>
        </w:rPr>
        <w:t>tiative „Leistung macht Schule“ mit dem Teilprojekt „Individuelle Förderung mit personalisierten Entwicklungsplänen“ (LemaS-PEP) zusammenzuarbeiten.</w:t>
      </w:r>
    </w:p>
    <w:p w14:paraId="63E3772E" w14:textId="77777777" w:rsidR="00A61717" w:rsidRPr="00240323" w:rsidRDefault="00A61717" w:rsidP="00A61717">
      <w:pPr>
        <w:jc w:val="both"/>
        <w:rPr>
          <w:rFonts w:ascii="Futura Book" w:hAnsi="Futura Book"/>
          <w:sz w:val="20"/>
          <w:szCs w:val="20"/>
        </w:rPr>
      </w:pPr>
    </w:p>
    <w:p w14:paraId="1C9B347F" w14:textId="3EB4506B" w:rsidR="00B1144D" w:rsidRPr="00240323" w:rsidRDefault="00B1144D" w:rsidP="00A61717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>Personalisierte Entwicklungsplanung ist als ein besonderes Coaching zu verstehen, mit dem Schülerinnen und Schüler während ihrer individuellen Entwicklung begleitet werden. Das Teilprojekt Lem</w:t>
      </w:r>
      <w:r>
        <w:rPr>
          <w:rFonts w:ascii="Futura Book" w:hAnsi="Futura Book"/>
          <w:sz w:val="20"/>
          <w:szCs w:val="20"/>
        </w:rPr>
        <w:t xml:space="preserve">aS-PEP bietet </w:t>
      </w:r>
      <w:r w:rsidR="008A4454">
        <w:rPr>
          <w:rFonts w:ascii="Futura Book" w:hAnsi="Futura Book"/>
          <w:sz w:val="20"/>
          <w:szCs w:val="20"/>
        </w:rPr>
        <w:t>einigen ausgewählten</w:t>
      </w:r>
      <w:r>
        <w:rPr>
          <w:rFonts w:ascii="Futura Book" w:hAnsi="Futura Book"/>
          <w:sz w:val="20"/>
          <w:szCs w:val="20"/>
        </w:rPr>
        <w:t xml:space="preserve"> Schülerinnen und Schüler</w:t>
      </w:r>
      <w:r w:rsidR="008A4454">
        <w:rPr>
          <w:rFonts w:ascii="Futura Book" w:hAnsi="Futura Book"/>
          <w:sz w:val="20"/>
          <w:szCs w:val="20"/>
        </w:rPr>
        <w:t>n</w:t>
      </w:r>
      <w:r w:rsidRPr="00240323">
        <w:rPr>
          <w:rFonts w:ascii="Futura Book" w:hAnsi="Futura Book"/>
          <w:sz w:val="20"/>
          <w:szCs w:val="20"/>
        </w:rPr>
        <w:t xml:space="preserve"> die Chance, an diesem individuellen Coaching teilzunehmen. </w:t>
      </w:r>
    </w:p>
    <w:p w14:paraId="0939ACBB" w14:textId="24BA623C" w:rsidR="00B1144D" w:rsidRPr="00240323" w:rsidRDefault="00B1144D" w:rsidP="003534D2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 xml:space="preserve">In Absprache mit der Schulleitung und in Zusammenarbeit mit den Lehrpersonen Ihres Kindes entsteht ein Programm, das zunächst auf eine Dauer von 3 Jahren angelegt ist, allerdings auch früher beendet werden kann. Innerhalb des Programmes haben die Schülerinnen und Schüler die Möglichkeit, in verschiedenen </w:t>
      </w:r>
      <w:r w:rsidR="003534D2">
        <w:rPr>
          <w:rFonts w:ascii="Futura Book" w:hAnsi="Futura Book"/>
          <w:sz w:val="20"/>
          <w:szCs w:val="20"/>
        </w:rPr>
        <w:t xml:space="preserve">sowohl non-kognitiven als auch kognitiven </w:t>
      </w:r>
      <w:r w:rsidRPr="00240323">
        <w:rPr>
          <w:rFonts w:ascii="Futura Book" w:hAnsi="Futura Book"/>
          <w:sz w:val="20"/>
          <w:szCs w:val="20"/>
        </w:rPr>
        <w:t>Bereichen ihrer</w:t>
      </w:r>
      <w:r w:rsidR="003534D2">
        <w:rPr>
          <w:rFonts w:ascii="Futura Book" w:hAnsi="Futura Book"/>
          <w:sz w:val="20"/>
          <w:szCs w:val="20"/>
        </w:rPr>
        <w:t xml:space="preserve"> </w:t>
      </w:r>
      <w:r w:rsidRPr="00240323">
        <w:rPr>
          <w:rFonts w:ascii="Futura Book" w:hAnsi="Futura Book"/>
          <w:sz w:val="20"/>
          <w:szCs w:val="20"/>
        </w:rPr>
        <w:t xml:space="preserve">Persönlichkeitsentwicklung (z.B. Leistungsentwicklung in einzelnen Fächern, emotional-soziale Entwicklung) eine ganzheitlich orientierte individualisierte Begleitung zu erhalten. </w:t>
      </w:r>
    </w:p>
    <w:p w14:paraId="04A42514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</w:p>
    <w:p w14:paraId="282F2B03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>Wie genau die Entwicklungsaufgaben und -maßnahmen geplant und durchgeführt werden und welchen Arbeitsaufwand dies mit sich bringt, wird in Entwicklungsplangesprächen (mind. halbjährlich) gemeinsam zwischen Ihrem Kind und den beteiligten Lehrpersonen abgestimmt.</w:t>
      </w:r>
    </w:p>
    <w:p w14:paraId="3491D527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</w:p>
    <w:p w14:paraId="59AB0272" w14:textId="11EAE676" w:rsidR="00B1144D" w:rsidRDefault="00B1144D" w:rsidP="00182A2F">
      <w:pPr>
        <w:jc w:val="both"/>
        <w:rPr>
          <w:rFonts w:ascii="Futura Book" w:hAnsi="Futura Book"/>
          <w:sz w:val="20"/>
          <w:szCs w:val="20"/>
        </w:rPr>
      </w:pPr>
      <w:r w:rsidRPr="00240323">
        <w:rPr>
          <w:rFonts w:ascii="Futura Book" w:hAnsi="Futura Book"/>
          <w:sz w:val="20"/>
          <w:szCs w:val="20"/>
        </w:rPr>
        <w:t xml:space="preserve">Im Laufe des Prozesses werden Leistungs- und Entwicklungsdaten Ihres Kindes erhoben und auf </w:t>
      </w:r>
      <w:r w:rsidR="00182A2F">
        <w:rPr>
          <w:rFonts w:ascii="Futura Book" w:hAnsi="Futura Book"/>
          <w:sz w:val="20"/>
          <w:szCs w:val="20"/>
        </w:rPr>
        <w:t>deutschen Servern</w:t>
      </w:r>
      <w:r w:rsidRPr="00240323">
        <w:rPr>
          <w:rFonts w:ascii="Futura Book" w:hAnsi="Futura Book"/>
          <w:sz w:val="20"/>
          <w:szCs w:val="20"/>
        </w:rPr>
        <w:t xml:space="preserve"> gespeichert. Um welche Daten es sich konkret handelt, ist abhängig von den jeweiligen Entwicklungsmaßnahmen, wird selbstverständlich mit Ihnen im Detail abgestimmt</w:t>
      </w:r>
      <w:r w:rsidR="00182A2F">
        <w:rPr>
          <w:rFonts w:ascii="Futura Book" w:hAnsi="Futura Book"/>
          <w:sz w:val="20"/>
          <w:szCs w:val="20"/>
        </w:rPr>
        <w:t xml:space="preserve">. </w:t>
      </w:r>
      <w:r w:rsidRPr="00240323">
        <w:rPr>
          <w:rFonts w:ascii="Futura Book" w:hAnsi="Futura Book"/>
          <w:sz w:val="20"/>
          <w:szCs w:val="20"/>
        </w:rPr>
        <w:t xml:space="preserve">Eine entsprechende Einverständniserklärung </w:t>
      </w:r>
      <w:r w:rsidR="008A4454">
        <w:rPr>
          <w:rFonts w:ascii="Futura Book" w:hAnsi="Futura Book"/>
          <w:sz w:val="20"/>
          <w:szCs w:val="20"/>
        </w:rPr>
        <w:t xml:space="preserve">zur Datenverarbeitung </w:t>
      </w:r>
      <w:r w:rsidRPr="00240323">
        <w:rPr>
          <w:rFonts w:ascii="Futura Book" w:hAnsi="Futura Book"/>
          <w:sz w:val="20"/>
          <w:szCs w:val="20"/>
        </w:rPr>
        <w:t>wird Ihnen zu gegebener Zeit zukommen.</w:t>
      </w:r>
      <w:bookmarkStart w:id="0" w:name="_GoBack"/>
      <w:bookmarkEnd w:id="0"/>
    </w:p>
    <w:p w14:paraId="1089C1FC" w14:textId="77777777" w:rsidR="00B1144D" w:rsidRPr="00240323" w:rsidRDefault="00B1144D" w:rsidP="00B1144D">
      <w:pPr>
        <w:jc w:val="both"/>
        <w:rPr>
          <w:rFonts w:ascii="Futura Book" w:hAnsi="Futura Book"/>
          <w:sz w:val="20"/>
          <w:szCs w:val="20"/>
        </w:rPr>
      </w:pPr>
    </w:p>
    <w:p w14:paraId="0FE3899C" w14:textId="216D10AF" w:rsidR="00B1144D" w:rsidRDefault="00B1144D" w:rsidP="00B1144D">
      <w:pPr>
        <w:spacing w:line="240" w:lineRule="auto"/>
        <w:jc w:val="both"/>
        <w:rPr>
          <w:rFonts w:ascii="Futura Book" w:hAnsi="Futura Book"/>
          <w:sz w:val="20"/>
          <w:szCs w:val="20"/>
        </w:rPr>
      </w:pPr>
      <w:r>
        <w:rPr>
          <w:rFonts w:ascii="Futura Book" w:hAnsi="Futura Book"/>
          <w:sz w:val="20"/>
          <w:szCs w:val="20"/>
        </w:rPr>
        <w:t xml:space="preserve">Herzliche Grüße von der </w:t>
      </w:r>
      <w:r w:rsidRPr="00240323">
        <w:rPr>
          <w:rFonts w:ascii="Futura Book" w:hAnsi="Futura Book"/>
          <w:sz w:val="20"/>
          <w:szCs w:val="20"/>
        </w:rPr>
        <w:t>Universität Leipzig</w:t>
      </w:r>
      <w:r>
        <w:rPr>
          <w:rFonts w:ascii="Futura Book" w:hAnsi="Futura Book"/>
          <w:sz w:val="20"/>
          <w:szCs w:val="20"/>
        </w:rPr>
        <w:t>,</w:t>
      </w:r>
    </w:p>
    <w:p w14:paraId="7025C776" w14:textId="77777777" w:rsidR="00B1144D" w:rsidRDefault="00B1144D" w:rsidP="00B1144D">
      <w:pPr>
        <w:spacing w:line="240" w:lineRule="auto"/>
        <w:jc w:val="both"/>
        <w:rPr>
          <w:rFonts w:ascii="Futura Book" w:hAnsi="Futura Book"/>
          <w:sz w:val="20"/>
          <w:szCs w:val="20"/>
        </w:rPr>
      </w:pPr>
    </w:p>
    <w:p w14:paraId="2482A03B" w14:textId="682AE8FA" w:rsidR="003C4C84" w:rsidRPr="00B42688" w:rsidRDefault="00B1144D" w:rsidP="00B1144D">
      <w:pPr>
        <w:spacing w:line="240" w:lineRule="auto"/>
        <w:jc w:val="both"/>
        <w:rPr>
          <w:rFonts w:ascii="Futura Book" w:hAnsi="Futura Book"/>
          <w:sz w:val="20"/>
          <w:szCs w:val="20"/>
        </w:rPr>
      </w:pPr>
      <w:r>
        <w:rPr>
          <w:rFonts w:ascii="Futura Book" w:hAnsi="Futura Book"/>
          <w:sz w:val="20"/>
          <w:szCs w:val="20"/>
        </w:rPr>
        <w:t>P</w:t>
      </w:r>
      <w:r w:rsidRPr="00240323">
        <w:rPr>
          <w:rFonts w:ascii="Futura Book" w:hAnsi="Futura Book"/>
          <w:sz w:val="20"/>
          <w:szCs w:val="20"/>
        </w:rPr>
        <w:t>rof. Dr. Heinz-Werner Wollersheim, Christian Herbig, Sarah Doberitz, Felix Blumenstein</w:t>
      </w:r>
    </w:p>
    <w:sectPr w:rsidR="003C4C84" w:rsidRPr="00B42688" w:rsidSect="00B426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701" w:right="1389" w:bottom="2835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61C72" w14:textId="77777777" w:rsidR="00D915A5" w:rsidRDefault="00D915A5" w:rsidP="00040F91">
      <w:r>
        <w:separator/>
      </w:r>
    </w:p>
  </w:endnote>
  <w:endnote w:type="continuationSeparator" w:id="0">
    <w:p w14:paraId="23C87F65" w14:textId="77777777" w:rsidR="00D915A5" w:rsidRDefault="00D915A5" w:rsidP="0004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altName w:val="Calibr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Futura Book">
    <w:panose1 w:val="0200050403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3C1B" w14:textId="77777777" w:rsidR="006D7F53" w:rsidRDefault="006D7F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8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4"/>
      <w:gridCol w:w="4123"/>
      <w:gridCol w:w="2061"/>
    </w:tblGrid>
    <w:tr w:rsidR="00091156" w14:paraId="5C98983A" w14:textId="77777777" w:rsidTr="00B42688">
      <w:tc>
        <w:tcPr>
          <w:tcW w:w="3654" w:type="dxa"/>
        </w:tcPr>
        <w:p w14:paraId="3C2F86DC" w14:textId="6B129055" w:rsidR="00091156" w:rsidRPr="004B4A56" w:rsidRDefault="00091156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 w:rsidRPr="004B4A56">
            <w:rPr>
              <w:rFonts w:ascii="Futura Book" w:hAnsi="Futura Book"/>
              <w:sz w:val="16"/>
            </w:rPr>
            <w:t>Universität Leipzig</w:t>
          </w:r>
        </w:p>
        <w:p w14:paraId="065587DB" w14:textId="3821F19D" w:rsidR="00091156" w:rsidRPr="004B4A56" w:rsidRDefault="00091156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 w:rsidRPr="004B4A56">
            <w:rPr>
              <w:rFonts w:ascii="Futura Book" w:hAnsi="Futura Book"/>
              <w:sz w:val="16"/>
            </w:rPr>
            <w:t xml:space="preserve">Lehrstuhl </w:t>
          </w:r>
          <w:r w:rsidR="006D7F53">
            <w:rPr>
              <w:rFonts w:ascii="Futura Book" w:hAnsi="Futura Book"/>
              <w:sz w:val="16"/>
            </w:rPr>
            <w:t xml:space="preserve">für </w:t>
          </w:r>
          <w:r w:rsidRPr="004B4A56">
            <w:rPr>
              <w:rFonts w:ascii="Futura Book" w:hAnsi="Futura Book"/>
              <w:sz w:val="16"/>
            </w:rPr>
            <w:t>Allgemeine Pädagogik</w:t>
          </w:r>
        </w:p>
        <w:p w14:paraId="1A499F8C" w14:textId="77777777" w:rsidR="00091156" w:rsidRPr="004B4A56" w:rsidRDefault="00091156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 w:rsidRPr="004B4A56">
            <w:rPr>
              <w:rFonts w:ascii="Futura Book" w:hAnsi="Futura Book"/>
              <w:sz w:val="16"/>
            </w:rPr>
            <w:t>Dittrichring 5-7</w:t>
          </w:r>
        </w:p>
        <w:p w14:paraId="157A802D" w14:textId="77777777" w:rsidR="00091156" w:rsidRPr="004B4A56" w:rsidRDefault="00091156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 w:rsidRPr="004B4A56">
            <w:rPr>
              <w:rFonts w:ascii="Futura Book" w:hAnsi="Futura Book"/>
              <w:sz w:val="16"/>
            </w:rPr>
            <w:t>04109 Leipzig</w:t>
          </w:r>
        </w:p>
        <w:p w14:paraId="1793E84F" w14:textId="77777777" w:rsidR="00091156" w:rsidRPr="004B4A56" w:rsidRDefault="00091156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 w:rsidRPr="004B4A56">
            <w:rPr>
              <w:rFonts w:ascii="Futura Book" w:hAnsi="Futura Book"/>
              <w:sz w:val="16"/>
            </w:rPr>
            <w:t>lemas.pep@uni-leipzig.de</w:t>
          </w:r>
        </w:p>
        <w:p w14:paraId="1169EF9F" w14:textId="77777777" w:rsidR="006D7F53" w:rsidRDefault="006D7F53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>
            <w:rPr>
              <w:rFonts w:ascii="Futura Book" w:hAnsi="Futura Book"/>
              <w:sz w:val="16"/>
            </w:rPr>
            <w:t>Telefon: +49 (0) 341 97-31417</w:t>
          </w:r>
        </w:p>
        <w:p w14:paraId="2043EDC0" w14:textId="09621BC6" w:rsidR="00091156" w:rsidRPr="004B4A56" w:rsidRDefault="006D7F53" w:rsidP="004B4A56">
          <w:pPr>
            <w:pStyle w:val="Fuzeile"/>
            <w:spacing w:line="276" w:lineRule="auto"/>
            <w:rPr>
              <w:rFonts w:ascii="Futura Book" w:hAnsi="Futura Book"/>
              <w:sz w:val="16"/>
            </w:rPr>
          </w:pPr>
          <w:r>
            <w:rPr>
              <w:rFonts w:ascii="Futura Book" w:hAnsi="Futura Book"/>
              <w:sz w:val="16"/>
            </w:rPr>
            <w:t xml:space="preserve">            +49 (0) 341 97-31417</w:t>
          </w:r>
        </w:p>
        <w:p w14:paraId="6904AA6D" w14:textId="77777777" w:rsidR="00091156" w:rsidRDefault="00091156" w:rsidP="00091156">
          <w:pPr>
            <w:pStyle w:val="Fuzeile"/>
            <w:spacing w:line="360" w:lineRule="auto"/>
            <w:rPr>
              <w:sz w:val="16"/>
            </w:rPr>
          </w:pPr>
        </w:p>
      </w:tc>
      <w:tc>
        <w:tcPr>
          <w:tcW w:w="4123" w:type="dxa"/>
        </w:tcPr>
        <w:p w14:paraId="730B02F8" w14:textId="77777777" w:rsidR="00091156" w:rsidRDefault="00091156" w:rsidP="00091156">
          <w:pPr>
            <w:pStyle w:val="Fuzeile"/>
            <w:spacing w:line="360" w:lineRule="auto"/>
            <w:rPr>
              <w:sz w:val="16"/>
            </w:rPr>
          </w:pP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59776" behindDoc="1" locked="1" layoutInCell="1" allowOverlap="0" wp14:anchorId="043D370F" wp14:editId="32FDF236">
                <wp:simplePos x="0" y="0"/>
                <wp:positionH relativeFrom="column">
                  <wp:posOffset>2475865</wp:posOffset>
                </wp:positionH>
                <wp:positionV relativeFrom="page">
                  <wp:posOffset>381000</wp:posOffset>
                </wp:positionV>
                <wp:extent cx="906145" cy="552450"/>
                <wp:effectExtent l="0" t="0" r="8255" b="0"/>
                <wp:wrapNone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MBF_gefördert vom_deut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614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60800" behindDoc="1" locked="0" layoutInCell="1" allowOverlap="1" wp14:anchorId="374F2219" wp14:editId="5341C294">
                <wp:simplePos x="0" y="0"/>
                <wp:positionH relativeFrom="margin">
                  <wp:posOffset>-229870</wp:posOffset>
                </wp:positionH>
                <wp:positionV relativeFrom="paragraph">
                  <wp:posOffset>457200</wp:posOffset>
                </wp:positionV>
                <wp:extent cx="1132205" cy="476250"/>
                <wp:effectExtent l="0" t="0" r="0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Universität Leipzig_logo_groß_digital_Websiten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58752" behindDoc="1" locked="0" layoutInCell="1" allowOverlap="1" wp14:anchorId="1AE9BD1A" wp14:editId="1CD2941D">
                <wp:simplePos x="0" y="0"/>
                <wp:positionH relativeFrom="margin">
                  <wp:posOffset>1105535</wp:posOffset>
                </wp:positionH>
                <wp:positionV relativeFrom="paragraph">
                  <wp:posOffset>552450</wp:posOffset>
                </wp:positionV>
                <wp:extent cx="1167130" cy="381000"/>
                <wp:effectExtent l="0" t="0" r="0" b="0"/>
                <wp:wrapNone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lemas_logo_transp_300dpi_small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3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61" w:type="dxa"/>
        </w:tcPr>
        <w:p w14:paraId="087DC91A" w14:textId="01FE68F4" w:rsidR="00091156" w:rsidRDefault="00091156" w:rsidP="00091156">
          <w:pPr>
            <w:pStyle w:val="Fuzeile"/>
            <w:spacing w:line="360" w:lineRule="auto"/>
            <w:rPr>
              <w:sz w:val="16"/>
            </w:rPr>
          </w:pPr>
        </w:p>
      </w:tc>
    </w:tr>
  </w:tbl>
  <w:p w14:paraId="6514C23C" w14:textId="31CBD5B5" w:rsidR="006242CB" w:rsidRPr="006242CB" w:rsidRDefault="001614F5" w:rsidP="00091156">
    <w:pPr>
      <w:pStyle w:val="Fuzeile"/>
      <w:spacing w:line="360" w:lineRule="auto"/>
      <w:rPr>
        <w:sz w:val="16"/>
      </w:rPr>
    </w:pPr>
    <w:r>
      <w:rPr>
        <w:noProof/>
        <w:sz w:val="16"/>
        <w:lang w:eastAsia="de-DE"/>
      </w:rPr>
      <mc:AlternateContent>
        <mc:Choice Requires="wps">
          <w:drawing>
            <wp:anchor distT="0" distB="0" distL="114300" distR="114300" simplePos="0" relativeHeight="251652608" behindDoc="0" locked="1" layoutInCell="1" allowOverlap="0" wp14:anchorId="1F84A1FD" wp14:editId="1B33CDCD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0" cy="1349375"/>
              <wp:effectExtent l="0" t="0" r="19050" b="22225"/>
              <wp:wrapNone/>
              <wp:docPr id="18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49375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B6C1D0" id="Gerade Verbindung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bottom;mso-position-vertical-relative:page;mso-width-percent:0;mso-height-percent:0;mso-width-relative:margin;mso-height-relative:margin" from="-51.2pt,0" to="-51.2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" o:allowoverlap="f" strokecolor="gray [1629]" strokeweight=".5pt">
              <v:stroke joinstyle="miter"/>
              <w10:wrap anchorx="margin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8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"/>
      <w:gridCol w:w="3518"/>
      <w:gridCol w:w="3969"/>
      <w:gridCol w:w="1984"/>
    </w:tblGrid>
    <w:tr w:rsidR="00D803AB" w14:paraId="72023135" w14:textId="77777777" w:rsidTr="00B42688">
      <w:tc>
        <w:tcPr>
          <w:tcW w:w="367" w:type="dxa"/>
        </w:tcPr>
        <w:p w14:paraId="6EAB9B99" w14:textId="77777777" w:rsidR="00D803AB" w:rsidRPr="006242CB" w:rsidRDefault="00D803AB" w:rsidP="00D803AB">
          <w:pPr>
            <w:pStyle w:val="Fuzeile"/>
            <w:spacing w:line="360" w:lineRule="auto"/>
            <w:rPr>
              <w:sz w:val="16"/>
            </w:rPr>
          </w:pPr>
          <w:r>
            <w:rPr>
              <w:noProof/>
              <w:sz w:val="16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1584" behindDoc="0" locked="1" layoutInCell="1" allowOverlap="0" wp14:anchorId="5E0D25E4" wp14:editId="0D785E9F">
                    <wp:simplePos x="0" y="0"/>
                    <wp:positionH relativeFrom="margin">
                      <wp:posOffset>-74295</wp:posOffset>
                    </wp:positionH>
                    <wp:positionV relativeFrom="page">
                      <wp:posOffset>27305</wp:posOffset>
                    </wp:positionV>
                    <wp:extent cx="0" cy="1348740"/>
                    <wp:effectExtent l="0" t="0" r="12700" b="10160"/>
                    <wp:wrapNone/>
                    <wp:docPr id="28" name="Gerade Verbindung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3487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1CD1E1F" id="Gerade Verbindung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5.85pt,2.15pt" to="-5.8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" o:allowoverlap="f" strokecolor="gray [1629]" strokeweight=".5pt">
                    <v:stroke joinstyle="miter"/>
                    <w10:wrap anchorx="margin" anchory="page"/>
                    <w10:anchorlock/>
                  </v:line>
                </w:pict>
              </mc:Fallback>
            </mc:AlternateContent>
          </w:r>
        </w:p>
      </w:tc>
      <w:tc>
        <w:tcPr>
          <w:tcW w:w="3518" w:type="dxa"/>
        </w:tcPr>
        <w:p w14:paraId="487D28B4" w14:textId="77777777" w:rsidR="00D803AB" w:rsidRDefault="003C4C84" w:rsidP="00091156">
          <w:pPr>
            <w:pStyle w:val="Fuzeile"/>
            <w:spacing w:line="360" w:lineRule="auto"/>
            <w:rPr>
              <w:sz w:val="16"/>
            </w:rPr>
          </w:pPr>
          <w:r>
            <w:rPr>
              <w:sz w:val="16"/>
            </w:rPr>
            <w:t>Universität Leipzig</w:t>
          </w:r>
        </w:p>
        <w:p w14:paraId="048F5F6E" w14:textId="77777777" w:rsidR="003C4C84" w:rsidRDefault="003C4C84" w:rsidP="00091156">
          <w:pPr>
            <w:pStyle w:val="Fuzeile"/>
            <w:spacing w:line="360" w:lineRule="auto"/>
            <w:rPr>
              <w:sz w:val="16"/>
            </w:rPr>
          </w:pPr>
          <w:r>
            <w:rPr>
              <w:sz w:val="16"/>
            </w:rPr>
            <w:t>Lehrstuhl Allgemeine Pädagogik</w:t>
          </w:r>
        </w:p>
        <w:p w14:paraId="0B4CB0DE" w14:textId="77777777" w:rsidR="003C4C84" w:rsidRDefault="003C4C84" w:rsidP="00091156">
          <w:pPr>
            <w:pStyle w:val="Fuzeile"/>
            <w:spacing w:line="360" w:lineRule="auto"/>
            <w:rPr>
              <w:sz w:val="16"/>
            </w:rPr>
          </w:pPr>
          <w:r>
            <w:rPr>
              <w:sz w:val="16"/>
            </w:rPr>
            <w:t>Dittrichring 5-7</w:t>
          </w:r>
        </w:p>
        <w:p w14:paraId="1829E714" w14:textId="77777777" w:rsidR="003C4C84" w:rsidRDefault="003C4C84" w:rsidP="00091156">
          <w:pPr>
            <w:pStyle w:val="Fuzeile"/>
            <w:spacing w:line="360" w:lineRule="auto"/>
            <w:rPr>
              <w:sz w:val="16"/>
            </w:rPr>
          </w:pPr>
          <w:r>
            <w:rPr>
              <w:sz w:val="16"/>
            </w:rPr>
            <w:t>04109 Leipzig</w:t>
          </w:r>
        </w:p>
        <w:p w14:paraId="1A92A71C" w14:textId="77777777" w:rsidR="00091156" w:rsidRDefault="00091156" w:rsidP="00091156">
          <w:pPr>
            <w:pStyle w:val="Fuzeile"/>
            <w:spacing w:line="360" w:lineRule="auto"/>
            <w:rPr>
              <w:sz w:val="16"/>
            </w:rPr>
          </w:pPr>
          <w:r w:rsidRPr="00091156">
            <w:rPr>
              <w:sz w:val="16"/>
            </w:rPr>
            <w:t>lemas.pep@uni-leipzig.de</w:t>
          </w:r>
        </w:p>
        <w:p w14:paraId="0721A389" w14:textId="77777777" w:rsidR="00091156" w:rsidRPr="006242CB" w:rsidRDefault="00091156" w:rsidP="00091156">
          <w:pPr>
            <w:pStyle w:val="Fuzeile"/>
            <w:spacing w:line="360" w:lineRule="auto"/>
            <w:rPr>
              <w:sz w:val="16"/>
            </w:rPr>
          </w:pPr>
          <w:r>
            <w:rPr>
              <w:sz w:val="16"/>
            </w:rPr>
            <w:t xml:space="preserve">Telefon: </w:t>
          </w:r>
          <w:r w:rsidRPr="00072502">
            <w:rPr>
              <w:sz w:val="16"/>
            </w:rPr>
            <w:t>+49 (0) 341 97-31410</w:t>
          </w:r>
        </w:p>
        <w:p w14:paraId="308B6163" w14:textId="77777777" w:rsidR="00091156" w:rsidRDefault="00091156" w:rsidP="00091156">
          <w:pPr>
            <w:pStyle w:val="Fuzeile"/>
            <w:spacing w:line="360" w:lineRule="auto"/>
            <w:rPr>
              <w:sz w:val="16"/>
            </w:rPr>
          </w:pPr>
        </w:p>
      </w:tc>
      <w:tc>
        <w:tcPr>
          <w:tcW w:w="3969" w:type="dxa"/>
        </w:tcPr>
        <w:p w14:paraId="6E23E9A8" w14:textId="77777777" w:rsidR="00D803AB" w:rsidRDefault="00091156" w:rsidP="00091156">
          <w:pPr>
            <w:pStyle w:val="Fuzeile"/>
            <w:spacing w:line="360" w:lineRule="auto"/>
            <w:rPr>
              <w:sz w:val="16"/>
            </w:rPr>
          </w:pP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56704" behindDoc="1" locked="1" layoutInCell="1" allowOverlap="0" wp14:anchorId="21138927" wp14:editId="05815FEF">
                <wp:simplePos x="0" y="0"/>
                <wp:positionH relativeFrom="column">
                  <wp:posOffset>2646045</wp:posOffset>
                </wp:positionH>
                <wp:positionV relativeFrom="page">
                  <wp:posOffset>381000</wp:posOffset>
                </wp:positionV>
                <wp:extent cx="906145" cy="552450"/>
                <wp:effectExtent l="0" t="0" r="8255" b="0"/>
                <wp:wrapNone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MBF_gefördert vom_deut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614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57728" behindDoc="1" locked="0" layoutInCell="1" allowOverlap="1" wp14:anchorId="4F4A013B" wp14:editId="651E111E">
                <wp:simplePos x="0" y="0"/>
                <wp:positionH relativeFrom="margin">
                  <wp:posOffset>-59690</wp:posOffset>
                </wp:positionH>
                <wp:positionV relativeFrom="paragraph">
                  <wp:posOffset>457200</wp:posOffset>
                </wp:positionV>
                <wp:extent cx="1132205" cy="476250"/>
                <wp:effectExtent l="0" t="0" r="0" b="0"/>
                <wp:wrapNone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Universität Leipzig_logo_groß_digital_Websiten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91156">
            <w:rPr>
              <w:noProof/>
              <w:sz w:val="16"/>
              <w:lang w:eastAsia="de-DE"/>
            </w:rPr>
            <w:drawing>
              <wp:anchor distT="0" distB="0" distL="114300" distR="114300" simplePos="0" relativeHeight="251655680" behindDoc="1" locked="0" layoutInCell="1" allowOverlap="1" wp14:anchorId="4D83A030" wp14:editId="4DA527AE">
                <wp:simplePos x="0" y="0"/>
                <wp:positionH relativeFrom="margin">
                  <wp:posOffset>1275715</wp:posOffset>
                </wp:positionH>
                <wp:positionV relativeFrom="paragraph">
                  <wp:posOffset>552450</wp:posOffset>
                </wp:positionV>
                <wp:extent cx="1167130" cy="381000"/>
                <wp:effectExtent l="0" t="0" r="0" b="0"/>
                <wp:wrapNone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lemas_logo_transp_300dpi_small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3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84" w:type="dxa"/>
        </w:tcPr>
        <w:p w14:paraId="72C7B1F0" w14:textId="77777777" w:rsidR="00D803AB" w:rsidRDefault="00D803AB" w:rsidP="00D803AB">
          <w:pPr>
            <w:pStyle w:val="Fuzeile"/>
            <w:spacing w:line="360" w:lineRule="auto"/>
            <w:rPr>
              <w:sz w:val="16"/>
            </w:rPr>
          </w:pPr>
        </w:p>
      </w:tc>
    </w:tr>
  </w:tbl>
  <w:p w14:paraId="5926A32E" w14:textId="77777777" w:rsidR="00D803AB" w:rsidRDefault="00D803AB" w:rsidP="000911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74D57" w14:textId="77777777" w:rsidR="00D915A5" w:rsidRDefault="00D915A5" w:rsidP="00040F91">
      <w:r>
        <w:separator/>
      </w:r>
    </w:p>
  </w:footnote>
  <w:footnote w:type="continuationSeparator" w:id="0">
    <w:p w14:paraId="0E14A45D" w14:textId="77777777" w:rsidR="00D915A5" w:rsidRDefault="00D915A5" w:rsidP="00040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2EA0E" w14:textId="77777777" w:rsidR="000D559E" w:rsidRDefault="00D915A5">
    <w:pPr>
      <w:pStyle w:val="Kopfzeile"/>
    </w:pPr>
    <w:r>
      <w:rPr>
        <w:noProof/>
      </w:rPr>
      <w:pict w14:anchorId="0CEDB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70130" o:spid="_x0000_s2049" type="#_x0000_t75" alt="/Users/orange/Desktop/pfeil_trans_word2.png" style="position:absolute;margin-left:0;margin-top:0;width:451.2pt;height:376.3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feil_trans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CD1A0" w14:textId="77777777" w:rsidR="00D803AB" w:rsidRDefault="00091156" w:rsidP="00091156">
    <w:pPr>
      <w:pStyle w:val="Kopfzeile"/>
      <w:jc w:val="right"/>
    </w:pPr>
    <w:r>
      <w:rPr>
        <w:noProof/>
        <w:sz w:val="16"/>
        <w:lang w:eastAsia="de-DE"/>
      </w:rPr>
      <w:drawing>
        <wp:anchor distT="0" distB="0" distL="114300" distR="114300" simplePos="0" relativeHeight="251661824" behindDoc="1" locked="0" layoutInCell="1" allowOverlap="1" wp14:anchorId="1750F51C" wp14:editId="3E72BF87">
          <wp:simplePos x="0" y="0"/>
          <wp:positionH relativeFrom="margin">
            <wp:posOffset>-762635</wp:posOffset>
          </wp:positionH>
          <wp:positionV relativeFrom="paragraph">
            <wp:posOffset>-210185</wp:posOffset>
          </wp:positionV>
          <wp:extent cx="2137350" cy="1068793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P-Logo 2500x1250_tra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350" cy="1068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2CC95" w14:textId="1BC21CE7" w:rsidR="00040F91" w:rsidRDefault="00B42688" w:rsidP="00B42688">
    <w:pPr>
      <w:pStyle w:val="Kopfzeile"/>
      <w:tabs>
        <w:tab w:val="clear" w:pos="4536"/>
        <w:tab w:val="clear" w:pos="9072"/>
        <w:tab w:val="left" w:pos="69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4E1CD" w14:textId="679F8FE7" w:rsidR="000D559E" w:rsidRDefault="00B42688" w:rsidP="00091156">
    <w:pPr>
      <w:pStyle w:val="Kopfzeile"/>
      <w:tabs>
        <w:tab w:val="clear" w:pos="4536"/>
        <w:tab w:val="clear" w:pos="9072"/>
        <w:tab w:val="left" w:pos="2970"/>
      </w:tabs>
    </w:pPr>
    <w:r>
      <w:rPr>
        <w:noProof/>
        <w:sz w:val="16"/>
        <w:lang w:eastAsia="de-DE"/>
      </w:rPr>
      <w:drawing>
        <wp:anchor distT="0" distB="0" distL="114300" distR="114300" simplePos="0" relativeHeight="251662848" behindDoc="1" locked="0" layoutInCell="1" allowOverlap="1" wp14:anchorId="6F607BB0" wp14:editId="23E2D402">
          <wp:simplePos x="0" y="0"/>
          <wp:positionH relativeFrom="margin">
            <wp:posOffset>-790575</wp:posOffset>
          </wp:positionH>
          <wp:positionV relativeFrom="paragraph">
            <wp:posOffset>-210185</wp:posOffset>
          </wp:positionV>
          <wp:extent cx="2137350" cy="1068793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P-Logo 2500x1250_tra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350" cy="1068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1FDC" w:rsidRPr="00AF77E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790AF89D" wp14:editId="12A76D3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80000" cy="0"/>
              <wp:effectExtent l="0" t="0" r="10795" b="1270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A1AB15" id="Gerade Verbindung 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" strokecolor="#4472c4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91FDC" w:rsidRPr="00AF77E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0F530ABD" wp14:editId="7FCFB2D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80000" cy="0"/>
              <wp:effectExtent l="0" t="0" r="10795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58CF21" id="Gerade Verbindung 9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97.7pt" to="14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" strokecolor="#4472c4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09115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E692B"/>
    <w:multiLevelType w:val="hybridMultilevel"/>
    <w:tmpl w:val="0A1AC5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ttachedTemplate r:id="rId1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94F"/>
    <w:rsid w:val="00003555"/>
    <w:rsid w:val="000067C7"/>
    <w:rsid w:val="0002730D"/>
    <w:rsid w:val="00040F91"/>
    <w:rsid w:val="00063B3D"/>
    <w:rsid w:val="00072502"/>
    <w:rsid w:val="000737C5"/>
    <w:rsid w:val="00091156"/>
    <w:rsid w:val="000916CF"/>
    <w:rsid w:val="000A0384"/>
    <w:rsid w:val="000A0FED"/>
    <w:rsid w:val="000A3F13"/>
    <w:rsid w:val="000A5058"/>
    <w:rsid w:val="000A511F"/>
    <w:rsid w:val="000B79FA"/>
    <w:rsid w:val="000D559E"/>
    <w:rsid w:val="001351E4"/>
    <w:rsid w:val="00140150"/>
    <w:rsid w:val="00150728"/>
    <w:rsid w:val="00153A89"/>
    <w:rsid w:val="00154251"/>
    <w:rsid w:val="00154643"/>
    <w:rsid w:val="001614F5"/>
    <w:rsid w:val="001668EB"/>
    <w:rsid w:val="00182A2F"/>
    <w:rsid w:val="001D5E7D"/>
    <w:rsid w:val="001E7FAE"/>
    <w:rsid w:val="001F41B0"/>
    <w:rsid w:val="001F7F1D"/>
    <w:rsid w:val="00200D04"/>
    <w:rsid w:val="00215723"/>
    <w:rsid w:val="00231480"/>
    <w:rsid w:val="00237308"/>
    <w:rsid w:val="0027194F"/>
    <w:rsid w:val="0029097C"/>
    <w:rsid w:val="00293468"/>
    <w:rsid w:val="00293E9A"/>
    <w:rsid w:val="002A7933"/>
    <w:rsid w:val="002E0C4A"/>
    <w:rsid w:val="00305922"/>
    <w:rsid w:val="00320CB4"/>
    <w:rsid w:val="00325A29"/>
    <w:rsid w:val="00327696"/>
    <w:rsid w:val="0034369B"/>
    <w:rsid w:val="003534D2"/>
    <w:rsid w:val="00353B21"/>
    <w:rsid w:val="003757B6"/>
    <w:rsid w:val="00381329"/>
    <w:rsid w:val="00390764"/>
    <w:rsid w:val="003A3617"/>
    <w:rsid w:val="003C4C84"/>
    <w:rsid w:val="003C6C21"/>
    <w:rsid w:val="003F764F"/>
    <w:rsid w:val="00426F73"/>
    <w:rsid w:val="00430947"/>
    <w:rsid w:val="00431404"/>
    <w:rsid w:val="00441ECB"/>
    <w:rsid w:val="00454D28"/>
    <w:rsid w:val="00465E1D"/>
    <w:rsid w:val="004749D4"/>
    <w:rsid w:val="004812E1"/>
    <w:rsid w:val="00481D08"/>
    <w:rsid w:val="004A3BF3"/>
    <w:rsid w:val="004B4A56"/>
    <w:rsid w:val="004D7DFD"/>
    <w:rsid w:val="004E068C"/>
    <w:rsid w:val="004E3135"/>
    <w:rsid w:val="004F23EB"/>
    <w:rsid w:val="005108DA"/>
    <w:rsid w:val="005230D1"/>
    <w:rsid w:val="00526AEB"/>
    <w:rsid w:val="00544DBF"/>
    <w:rsid w:val="00584B30"/>
    <w:rsid w:val="00595B77"/>
    <w:rsid w:val="005A350E"/>
    <w:rsid w:val="005C1903"/>
    <w:rsid w:val="005E7305"/>
    <w:rsid w:val="006017BC"/>
    <w:rsid w:val="006201A3"/>
    <w:rsid w:val="006242CB"/>
    <w:rsid w:val="00646147"/>
    <w:rsid w:val="00684737"/>
    <w:rsid w:val="00687C3B"/>
    <w:rsid w:val="006936AD"/>
    <w:rsid w:val="006A5151"/>
    <w:rsid w:val="006B0CFB"/>
    <w:rsid w:val="006B502C"/>
    <w:rsid w:val="006D7F53"/>
    <w:rsid w:val="006E60F3"/>
    <w:rsid w:val="007107E3"/>
    <w:rsid w:val="00711AC9"/>
    <w:rsid w:val="007329C6"/>
    <w:rsid w:val="00733BA4"/>
    <w:rsid w:val="00735C89"/>
    <w:rsid w:val="00737B3B"/>
    <w:rsid w:val="007445A6"/>
    <w:rsid w:val="007468E9"/>
    <w:rsid w:val="00753FC9"/>
    <w:rsid w:val="007802FD"/>
    <w:rsid w:val="00794367"/>
    <w:rsid w:val="007A27D4"/>
    <w:rsid w:val="007B09E3"/>
    <w:rsid w:val="007B37A1"/>
    <w:rsid w:val="007C55FA"/>
    <w:rsid w:val="007D57DA"/>
    <w:rsid w:val="007E6B1B"/>
    <w:rsid w:val="00812C4D"/>
    <w:rsid w:val="00837361"/>
    <w:rsid w:val="0084297C"/>
    <w:rsid w:val="00852E5E"/>
    <w:rsid w:val="00861952"/>
    <w:rsid w:val="00865324"/>
    <w:rsid w:val="00870988"/>
    <w:rsid w:val="008719BB"/>
    <w:rsid w:val="008726A0"/>
    <w:rsid w:val="008832F5"/>
    <w:rsid w:val="00897FE7"/>
    <w:rsid w:val="008A30A8"/>
    <w:rsid w:val="008A4454"/>
    <w:rsid w:val="008C430D"/>
    <w:rsid w:val="008D1500"/>
    <w:rsid w:val="008F0AD2"/>
    <w:rsid w:val="008F3D6A"/>
    <w:rsid w:val="00900A68"/>
    <w:rsid w:val="00901D2C"/>
    <w:rsid w:val="0090759A"/>
    <w:rsid w:val="00907E78"/>
    <w:rsid w:val="00912E7A"/>
    <w:rsid w:val="00923EDF"/>
    <w:rsid w:val="00927A59"/>
    <w:rsid w:val="00951E87"/>
    <w:rsid w:val="00955514"/>
    <w:rsid w:val="0099342F"/>
    <w:rsid w:val="009A19BC"/>
    <w:rsid w:val="009A2D5E"/>
    <w:rsid w:val="009C21D5"/>
    <w:rsid w:val="009D19BF"/>
    <w:rsid w:val="00A06820"/>
    <w:rsid w:val="00A23C1D"/>
    <w:rsid w:val="00A61717"/>
    <w:rsid w:val="00A6649A"/>
    <w:rsid w:val="00A80682"/>
    <w:rsid w:val="00AA072E"/>
    <w:rsid w:val="00AA35DE"/>
    <w:rsid w:val="00AC0176"/>
    <w:rsid w:val="00AC22A6"/>
    <w:rsid w:val="00AD117C"/>
    <w:rsid w:val="00AD71EE"/>
    <w:rsid w:val="00AE5841"/>
    <w:rsid w:val="00B0676A"/>
    <w:rsid w:val="00B1144D"/>
    <w:rsid w:val="00B15F99"/>
    <w:rsid w:val="00B23826"/>
    <w:rsid w:val="00B42688"/>
    <w:rsid w:val="00B44265"/>
    <w:rsid w:val="00B442F5"/>
    <w:rsid w:val="00B47B14"/>
    <w:rsid w:val="00B7322A"/>
    <w:rsid w:val="00BB0EDC"/>
    <w:rsid w:val="00BB1B71"/>
    <w:rsid w:val="00BC7DD7"/>
    <w:rsid w:val="00BC7E56"/>
    <w:rsid w:val="00BD066D"/>
    <w:rsid w:val="00BD6F9B"/>
    <w:rsid w:val="00C20A44"/>
    <w:rsid w:val="00C3113F"/>
    <w:rsid w:val="00C37096"/>
    <w:rsid w:val="00C46231"/>
    <w:rsid w:val="00C52812"/>
    <w:rsid w:val="00C60B16"/>
    <w:rsid w:val="00C813A4"/>
    <w:rsid w:val="00C84C1B"/>
    <w:rsid w:val="00C966C1"/>
    <w:rsid w:val="00CB6834"/>
    <w:rsid w:val="00CC5F76"/>
    <w:rsid w:val="00CD1354"/>
    <w:rsid w:val="00CE12AC"/>
    <w:rsid w:val="00CE73ED"/>
    <w:rsid w:val="00D12F0B"/>
    <w:rsid w:val="00D149AC"/>
    <w:rsid w:val="00D330C3"/>
    <w:rsid w:val="00D36F90"/>
    <w:rsid w:val="00D47C0F"/>
    <w:rsid w:val="00D53AA3"/>
    <w:rsid w:val="00D5405A"/>
    <w:rsid w:val="00D803AB"/>
    <w:rsid w:val="00D81870"/>
    <w:rsid w:val="00D84896"/>
    <w:rsid w:val="00D87146"/>
    <w:rsid w:val="00D915A5"/>
    <w:rsid w:val="00D91D07"/>
    <w:rsid w:val="00D91FF5"/>
    <w:rsid w:val="00D935F8"/>
    <w:rsid w:val="00D97141"/>
    <w:rsid w:val="00DB1E74"/>
    <w:rsid w:val="00DC14CE"/>
    <w:rsid w:val="00DD3F9F"/>
    <w:rsid w:val="00DF5CB7"/>
    <w:rsid w:val="00DF6F7A"/>
    <w:rsid w:val="00E158FD"/>
    <w:rsid w:val="00E25E5C"/>
    <w:rsid w:val="00E26466"/>
    <w:rsid w:val="00E35EE1"/>
    <w:rsid w:val="00E370FB"/>
    <w:rsid w:val="00E46167"/>
    <w:rsid w:val="00E63AAC"/>
    <w:rsid w:val="00E64A0D"/>
    <w:rsid w:val="00E843A9"/>
    <w:rsid w:val="00E86D24"/>
    <w:rsid w:val="00E91815"/>
    <w:rsid w:val="00E91FDC"/>
    <w:rsid w:val="00E9488C"/>
    <w:rsid w:val="00EB1074"/>
    <w:rsid w:val="00EF0017"/>
    <w:rsid w:val="00F0406C"/>
    <w:rsid w:val="00F27CC4"/>
    <w:rsid w:val="00F31F54"/>
    <w:rsid w:val="00F342CC"/>
    <w:rsid w:val="00F57DF3"/>
    <w:rsid w:val="00F63133"/>
    <w:rsid w:val="00F74810"/>
    <w:rsid w:val="00FA4D40"/>
    <w:rsid w:val="00FC3158"/>
    <w:rsid w:val="00FC31E2"/>
    <w:rsid w:val="00FD101B"/>
    <w:rsid w:val="00FF1CF3"/>
    <w:rsid w:val="00FF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F01AAC"/>
  <w15:chartTrackingRefBased/>
  <w15:docId w15:val="{C54E97E8-8E9D-4D34-AE1F-CDD9FBB6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93468"/>
    <w:pPr>
      <w:spacing w:line="280" w:lineRule="exact"/>
    </w:pPr>
    <w:rPr>
      <w:rFonts w:ascii="Arial" w:eastAsiaTheme="minorEastAsia" w:hAnsi="Arial" w:cs="Times New Roman (Textkörper CS)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A2D5E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Kopfzeile">
    <w:name w:val="header"/>
    <w:basedOn w:val="Standard"/>
    <w:link w:val="KopfzeileZchn"/>
    <w:uiPriority w:val="99"/>
    <w:unhideWhenUsed/>
    <w:rsid w:val="00040F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0F91"/>
    <w:rPr>
      <w:rFonts w:ascii="Arial" w:hAnsi="Arial" w:cs="Times New Roman (Textkörper CS)"/>
      <w:sz w:val="22"/>
    </w:rPr>
  </w:style>
  <w:style w:type="paragraph" w:styleId="Fuzeile">
    <w:name w:val="footer"/>
    <w:basedOn w:val="Standard"/>
    <w:link w:val="FuzeileZchn"/>
    <w:uiPriority w:val="99"/>
    <w:unhideWhenUsed/>
    <w:rsid w:val="00040F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0F91"/>
    <w:rPr>
      <w:rFonts w:ascii="Arial" w:hAnsi="Arial" w:cs="Times New Roman (Textkörper CS)"/>
      <w:sz w:val="22"/>
    </w:rPr>
  </w:style>
  <w:style w:type="paragraph" w:customStyle="1" w:styleId="EinfAbs">
    <w:name w:val="[Einf. Abs.]"/>
    <w:basedOn w:val="Standard"/>
    <w:uiPriority w:val="99"/>
    <w:rsid w:val="00907E7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styleId="Hyperlink">
    <w:name w:val="Hyperlink"/>
    <w:basedOn w:val="Absatz-Standardschriftart"/>
    <w:uiPriority w:val="99"/>
    <w:unhideWhenUsed/>
    <w:rsid w:val="006242C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242CB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624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_text"/>
    <w:basedOn w:val="Standard"/>
    <w:uiPriority w:val="99"/>
    <w:rsid w:val="007D57DA"/>
    <w:pPr>
      <w:autoSpaceDE w:val="0"/>
      <w:autoSpaceDN w:val="0"/>
      <w:adjustRightInd w:val="0"/>
      <w:spacing w:after="170" w:line="300" w:lineRule="atLeast"/>
      <w:textAlignment w:val="center"/>
    </w:pPr>
    <w:rPr>
      <w:rFonts w:ascii="Open Sans Light" w:hAnsi="Open Sans Light" w:cs="Open Sans Light"/>
      <w:color w:val="000000"/>
      <w:sz w:val="20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F9B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F9B"/>
    <w:rPr>
      <w:rFonts w:ascii="Times New Roman" w:eastAsiaTheme="minorEastAsia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3C4C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KeinLeerraum">
    <w:name w:val="No Spacing"/>
    <w:uiPriority w:val="1"/>
    <w:qFormat/>
    <w:rsid w:val="00B1144D"/>
    <w:rPr>
      <w:rFonts w:ascii="Arial" w:eastAsiaTheme="minorEastAsia" w:hAnsi="Arial" w:cs="Times New Roman (Textkörper CS)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6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beritz\Nextcloud\Forschungsverbund\Schulkontakte\LemaS_Briefvorlagen%20Kopie\LemaS_Brief_Leipz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3943F-DF86-4AFF-A126-9778AE604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LemaS_Brief_Leipzig.dotx</Template>
  <TotalTime>0</TotalTime>
  <Pages>1</Pages>
  <Words>266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Doberitz</dc:creator>
  <cp:keywords/>
  <dc:description/>
  <cp:lastModifiedBy>Felix</cp:lastModifiedBy>
  <cp:revision>3</cp:revision>
  <cp:lastPrinted>2019-03-06T09:41:00Z</cp:lastPrinted>
  <dcterms:created xsi:type="dcterms:W3CDTF">2019-09-25T09:03:00Z</dcterms:created>
  <dcterms:modified xsi:type="dcterms:W3CDTF">2019-10-17T08:02:00Z</dcterms:modified>
</cp:coreProperties>
</file>